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意大利过境签证材料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意大利北临欧洲大陆，南靠地中海，其历史文化、时尚气息等皆是一个非常值得向往的地方。很多人在前往目的国时会出现，没有直达航班、或者直达航班价格比较贵的情况下，会选择在意大利境内经停，以下为意大利过境签证所需材料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签证类型：过境签证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停留期限：按申请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tbl>
      <w:tblPr>
        <w:tblStyle w:val="6"/>
        <w:tblW w:w="127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22"/>
        <w:gridCol w:w="2820"/>
        <w:gridCol w:w="6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2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签发对象</w:t>
            </w:r>
          </w:p>
        </w:tc>
        <w:tc>
          <w:tcPr>
            <w:tcW w:w="282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663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32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意大利过境签证材料要求</w:t>
            </w: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申根签证申请表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份用英语或者意大利语或者中文拼音正式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填写并由申请人亲笔签名的申请表（中国申请人签字应为文字，不应为拼音）。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十八岁以下的申请人需至少父母其中一方或者监护人代签。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在过去10年内签发，并且应在离开申根地区后仍有至少3个月的有效时间。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护照应有至少两页的空白页。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申请人护照首尾页两份复印件及所有申根国家签证（如有）的复印件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照片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片应为ICAO尺寸的彩照，照片需为白色背景，35x40毫米，并需为最近六个月内所照。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户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口本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  <w:vAlign w:val="top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户口本所有页的复印件，无需翻译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非中国公民申请人，必须提供有效中国居留许可复印件。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申请人偿付能力证明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最近3个月的银行对账单说明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无需存款证明，如提供信用卡对账单，请确保信用额度显示在对账单上并提供一份信用卡的复印件。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学生可提供父母银行对账单和雇主担保证明信，并且同时提交由外交部认证的亲属关系公证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对于成年人（18岁以上），需提供学校证明及学生证。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对于已婚夫妇一起出行，请同时提供结婚证复印件以证明关系。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在职证明信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由雇主出具的证明信（英文件，或者中文件附上英文或者意大利文翻译），需使用公司正式的信头纸并加盖公章、签字、并明确日期及如下信息：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任职公司的详细地址、联系电话和传真；任职公司签字人员的姓名和职务；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申请人姓名、职务、收入和工作年限；准假许可；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公司为申请人保留职位的证明;支付旅行和生活费用的单位或个人。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如果申请人为个体经营者或者自由职业者，需要提供文件以证明其工作情况。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退休人员：退休证明或其他固定收入证明。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未就业成年人：若已婚提供配偶的工作证明和经济收入证明，结婚公证书并经当地外交部认证。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单身/离异/丧偶：其他固定收入证明。（如果一个家庭成员负担费用，请提供由外交部认证的亲属关系证明）。如果申请人为自雇个体或者自由职业者，需要提供文件以证明其工作情况。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盖章的公司营业执照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对于没有营业执照的组织或机构不需要提供此项文件。（比如学校或政府出资的机构）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(18岁以下未成年人）学生证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学校证明信原件和亲属关系公证书：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学校出具的证明信原件包含如下信息: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完整的学校地址及电话；准假证明；批准人的姓名及职位。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证明亲属关系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未成年人与其父母的亲属关系公证书或监护关系公证书（并由外交部认证）；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当未成年人单独旅行时或当未成年人跟随单方家长或监护人旅行时：由双方家长或法定监护人出具的出行同意书的公证书（并由外交部认证）；如不随行父母长期在国外居住，须在该居住国相关机构办理该出行同意书公证。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如果父母已去世，请注意经外交部认证的死亡证明公证书有可能会被要求提供。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机票预定单（往返申根区）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机票或船票预订单，其他交通方式文件。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住宿证明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当在申根至少停留一晚的情况下需提交，需涵盖申根整个行程区域。例如：酒店订单，租赁合同等。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保险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原件及复印件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  <w:t>)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短期申根签证，旅行医疗保险必须覆盖整个申根地区，保额至少为3万欧元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包含医疗费用，住院和遣返费用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有效期必须包括所有在申根地区的停留时间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22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8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630" w:firstLineChars="30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1"/>
                <w:szCs w:val="21"/>
                <w:shd w:val="clear" w:fill="FEFEF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签证申请/护照返还授权书</w:t>
            </w:r>
          </w:p>
        </w:tc>
        <w:tc>
          <w:tcPr>
            <w:tcW w:w="6630" w:type="dxa"/>
          </w:tcPr>
          <w:p>
            <w:pP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对于选择代理人递交申请的申请人，递交时必须提供由申请人签字的授权书，其中应包含代理人姓名及联系方式；并需递交一份代理人身份证复印件加在职证明，在递交时出示身份证原件</w:t>
            </w:r>
          </w:p>
          <w:p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</w:rPr>
              <w:t>•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授权书不适用于父母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</w:rPr>
              <w:t>为未成年子女递交申请</w:t>
            </w: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在将材料递交给使馆，使馆会有回访电话，申请者应该熟悉自己的签证材料，以免使馆回访时不能顺畅回答，可能会影响到签证的出签。如还有疑问，可以咨询意大利签证服务中心。</w:t>
      </w:r>
    </w:p>
    <w:p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p>
      <w:pPr>
        <w:rPr>
          <w:rFonts w:hint="eastAsia" w:ascii="宋体" w:hAnsi="宋体" w:eastAsia="宋体" w:cs="宋体"/>
          <w:b w:val="0"/>
          <w:bCs w:val="0"/>
          <w:sz w:val="21"/>
          <w:szCs w:val="21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1" name="图片 1" descr="logo121X75  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   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27A56"/>
    <w:rsid w:val="17245DF4"/>
    <w:rsid w:val="40127A56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2018-07-17T07:19:00Z</dcterms:created>
  <dc:creator>运营二部——邱诗慧</dc:creator>
  <cp:lastModifiedBy>运营二部——邱诗慧</cp:lastModifiedBy>
  <dcterms:modified xsi:type="dcterms:W3CDTF">2018-07-17T09:10:09Z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