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意大利体育文化活动签证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意大利北临欧洲大陆，南靠地中海，其历史文化、时尚气息等皆是值得向往的地方。意大利作为欧洲一个重要的国家，其每年举办的体育文化活动不在少数，申请者如果要去参加该些活动的话，需要办理意大利体育文化活动签证，以下为意大利体育文化活动签证所需材料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签证类型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体育文化活动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tbl>
      <w:tblPr>
        <w:tblStyle w:val="6"/>
        <w:tblW w:w="12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2820"/>
        <w:gridCol w:w="6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签发对象</w:t>
            </w:r>
          </w:p>
        </w:tc>
        <w:tc>
          <w:tcPr>
            <w:tcW w:w="282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663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32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意大利体育文化活动签证材料要求</w:t>
            </w:r>
          </w:p>
        </w:tc>
        <w:tc>
          <w:tcPr>
            <w:tcW w:w="282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申根签证申请表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原件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份用英语或者意大利语或者中文拼音正式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填写并由申请人亲笔签名的申请表（中国申请人签字应为文字，不应为拼音）。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十八岁以下的申请人需至少父母其中一方或者监护人代签。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护照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在过去10年内签发，并且应在离开申根地区后仍有至少3个月的有效时间。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护照应有至少两页的空白页。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申请人护照首尾页两份复印件及所有申根国家签证（如有）的复印件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照片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片应为ICAO尺寸的彩照，照片需为白色背景，35x40毫米，并需为最近六个月内所照。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户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口本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户口本所有页的复印件，无需翻译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非中国公民申请人，必须提供有效中国居留许可复印件。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活动所在国主办方的邀请函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(</w:t>
            </w:r>
            <w:r>
              <w:rPr>
                <w:rFonts w:ascii="宋体" w:hAnsi="宋体" w:eastAsia="宋体" w:cs="宋体"/>
                <w:sz w:val="24"/>
                <w:szCs w:val="24"/>
              </w:rPr>
              <w:t>原件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6630" w:type="dxa"/>
          </w:tcPr>
          <w:p>
            <w:pPr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宋体" w:hAnsi="宋体" w:eastAsia="宋体" w:cs="宋体"/>
                <w:sz w:val="24"/>
                <w:szCs w:val="24"/>
              </w:rPr>
              <w:t>需使用正式信头纸，并须明确以下信息：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访问的目的和停留时间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eastAsia="宋体" w:cs="宋体"/>
                <w:sz w:val="24"/>
                <w:szCs w:val="24"/>
              </w:rPr>
              <w:t>详细的日程和路线安排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中国文化或体育机构的证明原件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说明：（英文件， 或中文附上英文翻译）需使用正式信头纸并加盖公章，并 须明确以下信息：该机构的详细地址和联系人；签字人员的姓名和职务；申 请人姓名、职务、收入和工作年限（专业人员用）；确认参加函；支付旅行 和生活费用的单位；营业执照复印件 （及英文翻译件）。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(18岁以下未成年人）学生证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学校证明信原件和亲属关系公证书：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学校出具的证明信原件包含如下信息: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完整的学校地址及电话；准假证明；批准人的姓名及职位。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2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2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2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证明亲属关系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未成年人与其父母的亲属关系公证书或监护关系公证书（并由外交部认证）；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当未成年人单独旅行时或当未成年人跟随单方家长或监护人旅行时：由双方家长或法定监护人出具的出行同意书的公证书（并由外交部认证）；如不随行父母长期在国外居住，须在该居住国相关机构办理该出行同意书公证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如果父母已去世，请注意经外交部认证的死亡证明公证书有可能会被要求提供。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保险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原件及复印件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短期申根签证，旅行医疗保险必须覆盖整个申根地区，保额至少为3万欧元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包含医疗费用，住院和遣返费用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有效期必须包括所有在申根地区的停留时间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签证申请/护照返还授权书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对于选择代理人递交申请的申请人，递交时必须提供由申请人签字的授权书，其中应包含代理人姓名及联系方式；并需递交一份代理人身份证复印件加在职证明，在递交时出示身份证原件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授权书不适用于父母为未成年子女递交申请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附加说明选择性文件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申请人可以提交其认为对行程有帮助的解释/证明类的附加文件。</w:t>
            </w:r>
          </w:p>
        </w:tc>
      </w:tr>
    </w:tbl>
    <w:p>
      <w:pP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在将材料递交给使馆，使馆会有回访电话，申请者应该熟悉自己的签证材料，以免使馆回访时不能顺畅回答，可能会影响到签证的出签。如还有疑问，可以咨询意大利签证服务中心。</w:t>
      </w:r>
    </w:p>
    <w:p>
      <w:pPr>
        <w:rPr>
          <w:rFonts w:hint="eastAsia" w:ascii="宋体" w:hAnsi="宋体" w:eastAsia="宋体" w:cs="宋体"/>
          <w:color w:val="auto"/>
        </w:rPr>
      </w:pPr>
    </w:p>
    <w:p>
      <w:pPr>
        <w:rPr>
          <w:color w:val="auto"/>
        </w:rPr>
      </w:pPr>
    </w:p>
    <w:p/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1" name="图片 1" descr="logo121X75  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  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BA0DF5"/>
    <w:rsid w:val="3ABA0DF5"/>
    <w:rsid w:val="4D1B765B"/>
    <w:rsid w:val="595B4277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2018-07-17T09:18:00Z</dcterms:created>
  <dc:creator>运营二部——邱诗慧</dc:creator>
  <cp:lastModifiedBy>运营二部——邱诗慧</cp:lastModifiedBy>
  <dcterms:modified xsi:type="dcterms:W3CDTF">2018-07-17T09:31:01Z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